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SC-093-TP-2026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27.04.2026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Warnowallee 21-22, Installation einer Hausalarmanlage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Installation einer Hausalarmanlage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